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D110B7" w14:paraId="2867C7C9" w14:textId="77777777" w:rsidTr="002A068F">
        <w:trPr>
          <w:trHeight w:val="8366"/>
          <w:tblHeader/>
        </w:trPr>
        <w:tc>
          <w:tcPr>
            <w:tcW w:w="7819" w:type="dxa"/>
          </w:tcPr>
          <w:p w14:paraId="73CAEBBB" w14:textId="2C0FA7B5" w:rsidR="00897FB4" w:rsidRPr="003669B3" w:rsidRDefault="00A61DBA" w:rsidP="00A61DBA">
            <w:pPr>
              <w:pStyle w:val="Subtitle"/>
              <w:jc w:val="center"/>
              <w:rPr>
                <w:color w:val="647C3F" w:themeColor="accent5" w:themeShade="BF"/>
                <w:sz w:val="32"/>
                <w:szCs w:val="32"/>
                <w:lang w:val="es-PR"/>
              </w:rPr>
            </w:pPr>
            <w:r w:rsidRPr="003669B3">
              <w:rPr>
                <w:color w:val="647C3F" w:themeColor="accent5" w:themeShade="BF"/>
                <w:sz w:val="32"/>
                <w:szCs w:val="32"/>
                <w:lang w:val="es-PR"/>
              </w:rPr>
              <w:t>¡DALE COLOR Y NUEVO SABOR A TU VIDA!</w:t>
            </w:r>
          </w:p>
          <w:p w14:paraId="4AC253FA" w14:textId="19ABECE3" w:rsidR="00897FB4" w:rsidRPr="00202BE4" w:rsidRDefault="00A61DBA" w:rsidP="005723A6">
            <w:pPr>
              <w:pStyle w:val="Title"/>
              <w:jc w:val="center"/>
              <w:rPr>
                <w:sz w:val="50"/>
                <w:szCs w:val="50"/>
                <w:lang w:val="es-PR"/>
              </w:rPr>
            </w:pPr>
            <w:r w:rsidRPr="00202BE4">
              <w:rPr>
                <w:sz w:val="50"/>
                <w:szCs w:val="50"/>
                <w:lang w:val="es-PR"/>
              </w:rPr>
              <w:t>¡VEN</w:t>
            </w:r>
            <w:r w:rsidR="00202BE4" w:rsidRPr="00202BE4">
              <w:rPr>
                <w:sz w:val="50"/>
                <w:szCs w:val="50"/>
                <w:lang w:val="es-PR"/>
              </w:rPr>
              <w:t>!</w:t>
            </w:r>
            <w:r w:rsidRPr="00202BE4">
              <w:rPr>
                <w:sz w:val="50"/>
                <w:szCs w:val="50"/>
                <w:lang w:val="es-PR"/>
              </w:rPr>
              <w:t xml:space="preserve"> </w:t>
            </w:r>
            <w:r w:rsidR="00202BE4" w:rsidRPr="00202BE4">
              <w:rPr>
                <w:sz w:val="50"/>
                <w:szCs w:val="50"/>
                <w:lang w:val="es-PR"/>
              </w:rPr>
              <w:t>¡</w:t>
            </w:r>
            <w:r w:rsidR="00D56176" w:rsidRPr="00202BE4">
              <w:rPr>
                <w:sz w:val="50"/>
                <w:szCs w:val="50"/>
                <w:lang w:val="es-PR"/>
              </w:rPr>
              <w:t>VIVE UN CURSILLO DE CRISTIANDAD!</w:t>
            </w:r>
          </w:p>
          <w:p w14:paraId="31BB6C90" w14:textId="4135969A" w:rsidR="00924BE2" w:rsidRPr="003669B3" w:rsidRDefault="00F55D61" w:rsidP="00A61DBA">
            <w:pPr>
              <w:pStyle w:val="Subtitle"/>
              <w:jc w:val="center"/>
              <w:rPr>
                <w:color w:val="386065" w:themeColor="accent1" w:themeShade="80"/>
                <w:sz w:val="26"/>
                <w:szCs w:val="26"/>
                <w:lang w:val="es-PR"/>
              </w:rPr>
            </w:pPr>
            <w:r w:rsidRPr="003669B3">
              <w:rPr>
                <w:color w:val="386065" w:themeColor="accent1" w:themeShade="80"/>
                <w:sz w:val="26"/>
                <w:szCs w:val="26"/>
                <w:lang w:val="es-PR"/>
              </w:rPr>
              <w:t xml:space="preserve">Tema: </w:t>
            </w:r>
            <w:r w:rsidR="00A61DBA" w:rsidRPr="003669B3">
              <w:rPr>
                <w:color w:val="386065" w:themeColor="accent1" w:themeShade="80"/>
                <w:sz w:val="26"/>
                <w:szCs w:val="26"/>
                <w:lang w:val="es-PR"/>
              </w:rPr>
              <w:t>RENOVANDO LA FAZ DE LA TIERRA</w:t>
            </w:r>
          </w:p>
          <w:p w14:paraId="6BF1406E" w14:textId="77777777" w:rsidR="00202BE4" w:rsidRPr="003669B3" w:rsidRDefault="00202BE4" w:rsidP="00202BE4">
            <w:pPr>
              <w:pStyle w:val="Subtitle"/>
              <w:jc w:val="center"/>
              <w:rPr>
                <w:color w:val="FF0000"/>
                <w:sz w:val="30"/>
                <w:szCs w:val="30"/>
                <w:lang w:val="es-PR"/>
              </w:rPr>
            </w:pPr>
            <w:r w:rsidRPr="003669B3">
              <w:rPr>
                <w:color w:val="FF0000"/>
                <w:sz w:val="30"/>
                <w:szCs w:val="30"/>
                <w:lang w:val="es-PR"/>
              </w:rPr>
              <w:t>¡ENCIENDE CON FUEGO TU FE!</w:t>
            </w:r>
          </w:p>
          <w:p w14:paraId="0DFBBF7B" w14:textId="36B95684" w:rsidR="00897FB4" w:rsidRPr="00D110B7" w:rsidRDefault="00FB0AA1" w:rsidP="00FB0AA1">
            <w:pPr>
              <w:pStyle w:val="Date"/>
              <w:tabs>
                <w:tab w:val="left" w:pos="1984"/>
              </w:tabs>
              <w:rPr>
                <w:lang w:val="es-PR"/>
              </w:rPr>
            </w:pPr>
            <w:r w:rsidRPr="00D110B7">
              <w:rPr>
                <w:color w:val="C00000"/>
                <w:lang w:val="es-PR"/>
              </w:rPr>
              <w:t>Fecha</w:t>
            </w:r>
            <w:r w:rsidRPr="00D110B7">
              <w:rPr>
                <w:lang w:val="es-PR"/>
              </w:rPr>
              <w:t>:</w:t>
            </w:r>
            <w:r w:rsidRPr="00D110B7">
              <w:rPr>
                <w:lang w:val="es-PR"/>
              </w:rPr>
              <w:tab/>
              <w:t>Noviembre 8 al 10, 2024</w:t>
            </w:r>
          </w:p>
          <w:p w14:paraId="0F78AD43" w14:textId="5F9B812D" w:rsidR="005723A6" w:rsidRPr="00D110B7" w:rsidRDefault="00FB0AA1" w:rsidP="005723A6">
            <w:pPr>
              <w:pStyle w:val="Time"/>
              <w:tabs>
                <w:tab w:val="left" w:pos="1984"/>
              </w:tabs>
              <w:rPr>
                <w:color w:val="D75833" w:themeColor="text2" w:themeTint="99"/>
                <w:lang w:val="es-PR"/>
              </w:rPr>
            </w:pPr>
            <w:r w:rsidRPr="00D110B7">
              <w:rPr>
                <w:color w:val="D75833" w:themeColor="text2" w:themeTint="99"/>
                <w:lang w:val="es-PR"/>
              </w:rPr>
              <w:t>Donde:</w:t>
            </w:r>
            <w:r w:rsidRPr="00D110B7">
              <w:rPr>
                <w:color w:val="D75833" w:themeColor="text2" w:themeTint="99"/>
                <w:lang w:val="es-PR"/>
              </w:rPr>
              <w:tab/>
              <w:t xml:space="preserve">Camp Wingmann </w:t>
            </w:r>
            <w:r w:rsidR="005723A6" w:rsidRPr="00D110B7">
              <w:rPr>
                <w:color w:val="D75833" w:themeColor="text2" w:themeTint="99"/>
                <w:lang w:val="es-PR"/>
              </w:rPr>
              <w:t>localizado</w:t>
            </w:r>
          </w:p>
          <w:p w14:paraId="4428E932" w14:textId="7E0600B7" w:rsidR="00FB0AA1" w:rsidRPr="00D110B7" w:rsidRDefault="00FB0AA1" w:rsidP="005723A6">
            <w:pPr>
              <w:pStyle w:val="Time"/>
              <w:tabs>
                <w:tab w:val="left" w:pos="1984"/>
              </w:tabs>
              <w:jc w:val="center"/>
              <w:rPr>
                <w:color w:val="D75833" w:themeColor="text2" w:themeTint="99"/>
                <w:lang w:val="es-PR"/>
              </w:rPr>
            </w:pPr>
            <w:r w:rsidRPr="00D110B7">
              <w:rPr>
                <w:color w:val="D75833" w:themeColor="text2" w:themeTint="99"/>
                <w:lang w:val="es-PR"/>
              </w:rPr>
              <w:t>en</w:t>
            </w:r>
            <w:r w:rsidR="005723A6" w:rsidRPr="00D110B7">
              <w:rPr>
                <w:color w:val="D75833" w:themeColor="text2" w:themeTint="99"/>
                <w:lang w:val="es-PR"/>
              </w:rPr>
              <w:t xml:space="preserve"> </w:t>
            </w:r>
            <w:r w:rsidRPr="00D110B7">
              <w:rPr>
                <w:color w:val="D75833" w:themeColor="text2" w:themeTint="99"/>
                <w:lang w:val="es-PR"/>
              </w:rPr>
              <w:t>Avon Parks, FL</w:t>
            </w:r>
          </w:p>
          <w:p w14:paraId="269B0077" w14:textId="0EA32552" w:rsidR="00FB0AA1" w:rsidRPr="00D110B7" w:rsidRDefault="00FB0AA1" w:rsidP="00FB0AA1">
            <w:pPr>
              <w:pStyle w:val="Time"/>
              <w:tabs>
                <w:tab w:val="left" w:pos="1984"/>
              </w:tabs>
              <w:rPr>
                <w:color w:val="A2831D" w:themeColor="accent3" w:themeShade="BF"/>
                <w:lang w:val="es-PR"/>
              </w:rPr>
            </w:pPr>
            <w:r w:rsidRPr="00D110B7">
              <w:rPr>
                <w:color w:val="A2831D" w:themeColor="accent3" w:themeShade="BF"/>
                <w:lang w:val="es-PR"/>
              </w:rPr>
              <w:t xml:space="preserve">Hora:         </w:t>
            </w:r>
            <w:r w:rsidR="00202BE4" w:rsidRPr="00D110B7">
              <w:rPr>
                <w:color w:val="A2831D" w:themeColor="accent3" w:themeShade="BF"/>
                <w:lang w:val="es-PR"/>
              </w:rPr>
              <w:t>Inscripción</w:t>
            </w:r>
            <w:r w:rsidRPr="00D110B7">
              <w:rPr>
                <w:color w:val="A2831D" w:themeColor="accent3" w:themeShade="BF"/>
                <w:lang w:val="es-PR"/>
              </w:rPr>
              <w:t xml:space="preserve">: Viernes 3 pm     </w:t>
            </w:r>
          </w:p>
          <w:p w14:paraId="0DED8204" w14:textId="310B03F2" w:rsidR="00897FB4" w:rsidRPr="00D110B7" w:rsidRDefault="00FB0AA1" w:rsidP="00FB0AA1">
            <w:pPr>
              <w:pStyle w:val="Time"/>
              <w:tabs>
                <w:tab w:val="left" w:pos="1984"/>
              </w:tabs>
              <w:ind w:left="0"/>
              <w:rPr>
                <w:color w:val="A2831D" w:themeColor="accent3" w:themeShade="BF"/>
                <w:lang w:val="es-PR"/>
              </w:rPr>
            </w:pPr>
            <w:r w:rsidRPr="00D110B7">
              <w:rPr>
                <w:color w:val="A2831D" w:themeColor="accent3" w:themeShade="BF"/>
                <w:lang w:val="es-PR"/>
              </w:rPr>
              <w:t xml:space="preserve">                        C</w:t>
            </w:r>
            <w:r w:rsidR="005723A6" w:rsidRPr="00D110B7">
              <w:rPr>
                <w:color w:val="A2831D" w:themeColor="accent3" w:themeShade="BF"/>
                <w:lang w:val="es-PR"/>
              </w:rPr>
              <w:t>omienzo del</w:t>
            </w:r>
            <w:r w:rsidRPr="00D110B7">
              <w:rPr>
                <w:color w:val="A2831D" w:themeColor="accent3" w:themeShade="BF"/>
                <w:lang w:val="es-PR"/>
              </w:rPr>
              <w:t xml:space="preserve"> </w:t>
            </w:r>
            <w:r w:rsidR="005723A6" w:rsidRPr="00D110B7">
              <w:rPr>
                <w:color w:val="A2831D" w:themeColor="accent3" w:themeShade="BF"/>
                <w:lang w:val="es-PR"/>
              </w:rPr>
              <w:t>Cursillo</w:t>
            </w:r>
            <w:r w:rsidRPr="00D110B7">
              <w:rPr>
                <w:color w:val="A2831D" w:themeColor="accent3" w:themeShade="BF"/>
                <w:lang w:val="es-PR"/>
              </w:rPr>
              <w:t xml:space="preserve"> 4 pm</w:t>
            </w:r>
          </w:p>
          <w:p w14:paraId="06A91E03" w14:textId="6682EF73" w:rsidR="00897FB4" w:rsidRPr="00D110B7" w:rsidRDefault="005723A6" w:rsidP="005723A6">
            <w:pPr>
              <w:rPr>
                <w:b/>
                <w:bCs/>
                <w:color w:val="A6A6A6" w:themeColor="background1" w:themeShade="A6"/>
                <w:sz w:val="36"/>
                <w:szCs w:val="36"/>
                <w:lang w:val="es-PR"/>
              </w:rPr>
            </w:pPr>
            <w:r w:rsidRPr="00D110B7">
              <w:rPr>
                <w:b/>
                <w:bCs/>
                <w:color w:val="A6A6A6" w:themeColor="background1" w:themeShade="A6"/>
                <w:sz w:val="36"/>
                <w:szCs w:val="36"/>
                <w:lang w:val="es-PR"/>
              </w:rPr>
              <w:t>Para informacion adicional puede llamar a:</w:t>
            </w:r>
          </w:p>
          <w:p w14:paraId="405C6D0B" w14:textId="31F0C235" w:rsidR="005723A6" w:rsidRPr="00F84827" w:rsidRDefault="005723A6" w:rsidP="005723A6">
            <w:pPr>
              <w:rPr>
                <w:b/>
                <w:bCs/>
                <w:color w:val="808080" w:themeColor="background1" w:themeShade="80"/>
                <w:sz w:val="32"/>
                <w:szCs w:val="32"/>
                <w:lang w:val="es-PR"/>
              </w:rPr>
            </w:pPr>
            <w:r w:rsidRPr="00F84827">
              <w:rPr>
                <w:b/>
                <w:bCs/>
                <w:color w:val="808080" w:themeColor="background1" w:themeShade="80"/>
                <w:sz w:val="32"/>
                <w:szCs w:val="32"/>
                <w:lang w:val="es-PR"/>
              </w:rPr>
              <w:t>Maritza Rosado 407-255-5685</w:t>
            </w:r>
          </w:p>
          <w:p w14:paraId="24B71F54" w14:textId="0F656FA6" w:rsidR="005723A6" w:rsidRPr="00D110B7" w:rsidRDefault="005723A6" w:rsidP="005723A6">
            <w:pPr>
              <w:rPr>
                <w:b/>
                <w:bCs/>
                <w:color w:val="D75833" w:themeColor="text2" w:themeTint="99"/>
                <w:sz w:val="32"/>
                <w:szCs w:val="32"/>
                <w:lang w:val="es-PR"/>
              </w:rPr>
            </w:pPr>
            <w:r w:rsidRPr="00D110B7">
              <w:rPr>
                <w:b/>
                <w:bCs/>
                <w:color w:val="D75833" w:themeColor="text2" w:themeTint="99"/>
                <w:sz w:val="32"/>
                <w:szCs w:val="32"/>
                <w:lang w:val="es-PR"/>
              </w:rPr>
              <w:t>Zeneyda Sanchez 321-274-2051</w:t>
            </w:r>
          </w:p>
          <w:p w14:paraId="5850C00E" w14:textId="18BDACD1" w:rsidR="005723A6" w:rsidRDefault="005723A6" w:rsidP="005723A6">
            <w:pPr>
              <w:rPr>
                <w:b/>
                <w:bCs/>
                <w:color w:val="0070C0"/>
                <w:sz w:val="32"/>
                <w:szCs w:val="32"/>
                <w:lang w:val="es-PR"/>
              </w:rPr>
            </w:pPr>
            <w:r w:rsidRPr="00D110B7">
              <w:rPr>
                <w:b/>
                <w:bCs/>
                <w:color w:val="0070C0"/>
                <w:sz w:val="32"/>
                <w:szCs w:val="32"/>
                <w:lang w:val="es-PR"/>
              </w:rPr>
              <w:t>Irais Murphy 401-340-8031</w:t>
            </w:r>
          </w:p>
          <w:p w14:paraId="3B88F54A" w14:textId="77777777" w:rsidR="00202BE4" w:rsidRPr="00D110B7" w:rsidRDefault="00202BE4" w:rsidP="005723A6">
            <w:pPr>
              <w:rPr>
                <w:b/>
                <w:bCs/>
                <w:color w:val="0070C0"/>
                <w:sz w:val="32"/>
                <w:szCs w:val="32"/>
                <w:lang w:val="es-PR"/>
              </w:rPr>
            </w:pPr>
          </w:p>
          <w:p w14:paraId="0B110E8C" w14:textId="4AD0A5E7" w:rsidR="005723A6" w:rsidRPr="003C7C3C" w:rsidRDefault="003C7C3C" w:rsidP="00E55EB9">
            <w:pPr>
              <w:jc w:val="center"/>
              <w:rPr>
                <w:sz w:val="70"/>
                <w:szCs w:val="70"/>
                <w:lang w:val="es-PR"/>
              </w:rPr>
            </w:pPr>
            <w:r w:rsidRPr="003C7C3C">
              <w:rPr>
                <w:sz w:val="60"/>
                <w:szCs w:val="60"/>
                <w:lang w:val="es-PR"/>
              </w:rPr>
              <w:t>¡</w:t>
            </w:r>
            <w:r w:rsidR="00F55D61" w:rsidRPr="003C7C3C">
              <w:rPr>
                <w:color w:val="002060"/>
                <w:sz w:val="70"/>
                <w:szCs w:val="70"/>
                <w:lang w:val="es-PR"/>
              </w:rPr>
              <w:t>D</w:t>
            </w:r>
            <w:r w:rsidR="00D110B7" w:rsidRPr="003C7C3C">
              <w:rPr>
                <w:color w:val="FFC000"/>
                <w:sz w:val="70"/>
                <w:szCs w:val="70"/>
                <w:lang w:val="es-PR"/>
              </w:rPr>
              <w:t>E</w:t>
            </w:r>
            <w:r w:rsidR="00D110B7" w:rsidRPr="003C7C3C">
              <w:rPr>
                <w:color w:val="7030A0"/>
                <w:sz w:val="70"/>
                <w:szCs w:val="70"/>
                <w:lang w:val="es-PR"/>
              </w:rPr>
              <w:t xml:space="preserve"> </w:t>
            </w:r>
            <w:r w:rsidR="00D110B7" w:rsidRPr="003C7C3C">
              <w:rPr>
                <w:color w:val="00B050"/>
                <w:sz w:val="70"/>
                <w:szCs w:val="70"/>
                <w:lang w:val="es-PR"/>
              </w:rPr>
              <w:t>C</w:t>
            </w:r>
            <w:r w:rsidR="00D110B7" w:rsidRPr="003C7C3C">
              <w:rPr>
                <w:color w:val="C00000"/>
                <w:sz w:val="70"/>
                <w:szCs w:val="70"/>
                <w:lang w:val="es-PR"/>
              </w:rPr>
              <w:t>O</w:t>
            </w:r>
            <w:r w:rsidR="00D110B7" w:rsidRPr="003C7C3C">
              <w:rPr>
                <w:color w:val="7030A0"/>
                <w:sz w:val="70"/>
                <w:szCs w:val="70"/>
                <w:lang w:val="es-PR"/>
              </w:rPr>
              <w:t>L</w:t>
            </w:r>
            <w:r w:rsidR="00D110B7" w:rsidRPr="003C7C3C">
              <w:rPr>
                <w:color w:val="74450F" w:themeColor="accent6" w:themeShade="80"/>
                <w:sz w:val="70"/>
                <w:szCs w:val="70"/>
                <w:lang w:val="es-PR"/>
              </w:rPr>
              <w:t>O</w:t>
            </w:r>
            <w:r w:rsidR="00D110B7" w:rsidRPr="003C7C3C">
              <w:rPr>
                <w:color w:val="691718" w:themeColor="accent2" w:themeShade="80"/>
                <w:sz w:val="70"/>
                <w:szCs w:val="70"/>
                <w:lang w:val="es-PR"/>
              </w:rPr>
              <w:t>R</w:t>
            </w:r>
            <w:r w:rsidR="00D110B7" w:rsidRPr="003C7C3C">
              <w:rPr>
                <w:color w:val="002060"/>
                <w:sz w:val="70"/>
                <w:szCs w:val="70"/>
                <w:lang w:val="es-PR"/>
              </w:rPr>
              <w:t>E</w:t>
            </w:r>
            <w:r w:rsidR="00D110B7" w:rsidRPr="003C7C3C">
              <w:rPr>
                <w:color w:val="834E6C" w:themeColor="accent4" w:themeShade="BF"/>
                <w:sz w:val="70"/>
                <w:szCs w:val="70"/>
                <w:lang w:val="es-PR"/>
              </w:rPr>
              <w:t>S</w:t>
            </w:r>
            <w:r>
              <w:rPr>
                <w:color w:val="834E6C" w:themeColor="accent4" w:themeShade="BF"/>
                <w:sz w:val="70"/>
                <w:szCs w:val="70"/>
                <w:lang w:val="es-PR"/>
              </w:rPr>
              <w:t>!</w:t>
            </w:r>
            <w:r w:rsidR="00D110B7" w:rsidRPr="003C7C3C">
              <w:rPr>
                <w:color w:val="F5FBAD"/>
                <w:sz w:val="70"/>
                <w:szCs w:val="70"/>
                <w:lang w:val="es-PR"/>
              </w:rPr>
              <w:t>!</w:t>
            </w:r>
          </w:p>
        </w:tc>
      </w:tr>
      <w:tr w:rsidR="00C643B7" w:rsidRPr="00D110B7" w14:paraId="383E831A" w14:textId="77777777" w:rsidTr="002A068F">
        <w:trPr>
          <w:trHeight w:val="8366"/>
          <w:tblHeader/>
        </w:trPr>
        <w:tc>
          <w:tcPr>
            <w:tcW w:w="7819" w:type="dxa"/>
          </w:tcPr>
          <w:p w14:paraId="16D659C4" w14:textId="77777777" w:rsidR="00C643B7" w:rsidRPr="00D110B7" w:rsidRDefault="00C643B7" w:rsidP="00C643B7">
            <w:pPr>
              <w:pStyle w:val="Subtitle"/>
              <w:rPr>
                <w:lang w:val="es-PR"/>
              </w:rPr>
            </w:pPr>
          </w:p>
        </w:tc>
      </w:tr>
      <w:tr w:rsidR="006B24A5" w:rsidRPr="00D110B7" w14:paraId="440ECE1B" w14:textId="77777777" w:rsidTr="002A068F">
        <w:trPr>
          <w:trHeight w:val="8366"/>
          <w:tblHeader/>
        </w:trPr>
        <w:tc>
          <w:tcPr>
            <w:tcW w:w="7819" w:type="dxa"/>
          </w:tcPr>
          <w:p w14:paraId="3F29DCF7" w14:textId="0330CBFA" w:rsidR="006B24A5" w:rsidRPr="00D110B7" w:rsidRDefault="006B24A5" w:rsidP="006B24A5">
            <w:pPr>
              <w:pStyle w:val="Subtitle"/>
              <w:rPr>
                <w:lang w:val="es-PR"/>
              </w:rPr>
            </w:pPr>
          </w:p>
        </w:tc>
      </w:tr>
      <w:tr w:rsidR="00C643B7" w:rsidRPr="00D110B7" w14:paraId="03E9DC37" w14:textId="77777777" w:rsidTr="002A068F">
        <w:trPr>
          <w:trHeight w:val="8366"/>
          <w:tblHeader/>
        </w:trPr>
        <w:tc>
          <w:tcPr>
            <w:tcW w:w="7819" w:type="dxa"/>
          </w:tcPr>
          <w:p w14:paraId="7ADCCE78" w14:textId="77777777" w:rsidR="00C643B7" w:rsidRPr="00D110B7" w:rsidRDefault="00C643B7" w:rsidP="00C643B7">
            <w:pPr>
              <w:pStyle w:val="Subtitle"/>
              <w:rPr>
                <w:lang w:val="es-PR"/>
              </w:rPr>
            </w:pP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2612395F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306822F7" w14:textId="6848F5F4" w:rsidR="00897FB4" w:rsidRPr="00897FB4" w:rsidRDefault="00897FB4" w:rsidP="005C7331">
            <w:pPr>
              <w:pStyle w:val="ContactInfo"/>
            </w:pPr>
          </w:p>
        </w:tc>
      </w:tr>
    </w:tbl>
    <w:p w14:paraId="242FAA9C" w14:textId="77777777" w:rsidR="002A068F" w:rsidRDefault="002A068F" w:rsidP="006B24A5">
      <w:pPr>
        <w:pStyle w:val="NoSpacing"/>
      </w:pPr>
    </w:p>
    <w:sectPr w:rsidR="002A068F" w:rsidSect="00A95506"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9DDCDE" w14:textId="77777777" w:rsidR="001F7D8D" w:rsidRDefault="001F7D8D" w:rsidP="0068245E">
      <w:pPr>
        <w:spacing w:after="0" w:line="240" w:lineRule="auto"/>
      </w:pPr>
      <w:r>
        <w:separator/>
      </w:r>
    </w:p>
  </w:endnote>
  <w:endnote w:type="continuationSeparator" w:id="0">
    <w:p w14:paraId="2BD70ADF" w14:textId="77777777" w:rsidR="001F7D8D" w:rsidRDefault="001F7D8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96D78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C5477" w14:textId="77777777" w:rsidR="001F7D8D" w:rsidRDefault="001F7D8D" w:rsidP="0068245E">
      <w:pPr>
        <w:spacing w:after="0" w:line="240" w:lineRule="auto"/>
      </w:pPr>
      <w:r>
        <w:separator/>
      </w:r>
    </w:p>
  </w:footnote>
  <w:footnote w:type="continuationSeparator" w:id="0">
    <w:p w14:paraId="5BDA56F6" w14:textId="77777777" w:rsidR="001F7D8D" w:rsidRDefault="001F7D8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0A1FA" w14:textId="0508A31E" w:rsidR="009124DD" w:rsidRDefault="00924BE2">
    <w:pPr>
      <w:pStyle w:val="Header"/>
    </w:pPr>
    <w:r>
      <w:rPr>
        <w:noProof/>
        <w:color w:val="000000" w:themeColor="text1"/>
        <w:lang w:eastAsia="en-US"/>
      </w:rPr>
      <w:drawing>
        <wp:anchor distT="0" distB="0" distL="114300" distR="114300" simplePos="0" relativeHeight="251666432" behindDoc="1" locked="0" layoutInCell="1" allowOverlap="1" wp14:anchorId="37666A0D" wp14:editId="2FBFF173">
          <wp:simplePos x="0" y="0"/>
          <wp:positionH relativeFrom="column">
            <wp:posOffset>60960</wp:posOffset>
          </wp:positionH>
          <wp:positionV relativeFrom="paragraph">
            <wp:posOffset>0</wp:posOffset>
          </wp:positionV>
          <wp:extent cx="5029200" cy="3504565"/>
          <wp:effectExtent l="0" t="0" r="0" b="0"/>
          <wp:wrapNone/>
          <wp:docPr id="3059943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994331" name="Picture 3059943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0" cy="3504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FB4" w:rsidRPr="00E55EB9">
      <w:rPr>
        <w:noProof/>
        <w:color w:val="000000" w:themeColor="text1"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7DD87B3" wp14:editId="21175E9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3CABCA5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" path="m,l6848856,r,9144000l,9144000,,xm466133,466133r,8211734l6382723,8677867r,-8211734l466133,466133xe" fillcolor="#92d050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76"/>
    <w:rsid w:val="00064F62"/>
    <w:rsid w:val="000E2CDF"/>
    <w:rsid w:val="000E33EA"/>
    <w:rsid w:val="001570B2"/>
    <w:rsid w:val="001624C3"/>
    <w:rsid w:val="001F7D8D"/>
    <w:rsid w:val="00202BE4"/>
    <w:rsid w:val="00202C88"/>
    <w:rsid w:val="00220400"/>
    <w:rsid w:val="0025250E"/>
    <w:rsid w:val="002733AA"/>
    <w:rsid w:val="002A068F"/>
    <w:rsid w:val="002A4B45"/>
    <w:rsid w:val="002D03CA"/>
    <w:rsid w:val="003149D9"/>
    <w:rsid w:val="003669B3"/>
    <w:rsid w:val="003C7C3C"/>
    <w:rsid w:val="004611DB"/>
    <w:rsid w:val="00482EA7"/>
    <w:rsid w:val="004E1365"/>
    <w:rsid w:val="005676CA"/>
    <w:rsid w:val="005723A6"/>
    <w:rsid w:val="00592395"/>
    <w:rsid w:val="005C7331"/>
    <w:rsid w:val="005D2D39"/>
    <w:rsid w:val="005E2AC0"/>
    <w:rsid w:val="0065187E"/>
    <w:rsid w:val="0068245E"/>
    <w:rsid w:val="0069500E"/>
    <w:rsid w:val="006B24A5"/>
    <w:rsid w:val="006D4844"/>
    <w:rsid w:val="00712589"/>
    <w:rsid w:val="00713F12"/>
    <w:rsid w:val="00752333"/>
    <w:rsid w:val="007A4EDB"/>
    <w:rsid w:val="00834305"/>
    <w:rsid w:val="00897FB4"/>
    <w:rsid w:val="008A54E0"/>
    <w:rsid w:val="008D2CED"/>
    <w:rsid w:val="008F7626"/>
    <w:rsid w:val="009124DD"/>
    <w:rsid w:val="00924BE2"/>
    <w:rsid w:val="0094423C"/>
    <w:rsid w:val="00961CB5"/>
    <w:rsid w:val="009A7023"/>
    <w:rsid w:val="00A61DBA"/>
    <w:rsid w:val="00A63910"/>
    <w:rsid w:val="00A95506"/>
    <w:rsid w:val="00A97492"/>
    <w:rsid w:val="00A97A97"/>
    <w:rsid w:val="00AB123B"/>
    <w:rsid w:val="00AB2013"/>
    <w:rsid w:val="00AC5DF2"/>
    <w:rsid w:val="00B168F9"/>
    <w:rsid w:val="00B17380"/>
    <w:rsid w:val="00B22228"/>
    <w:rsid w:val="00B745CF"/>
    <w:rsid w:val="00B82292"/>
    <w:rsid w:val="00C643B7"/>
    <w:rsid w:val="00C67FD5"/>
    <w:rsid w:val="00C8448A"/>
    <w:rsid w:val="00C93A32"/>
    <w:rsid w:val="00CE754C"/>
    <w:rsid w:val="00CF207A"/>
    <w:rsid w:val="00CF42C9"/>
    <w:rsid w:val="00D110B7"/>
    <w:rsid w:val="00D529A9"/>
    <w:rsid w:val="00D56176"/>
    <w:rsid w:val="00D62C35"/>
    <w:rsid w:val="00D809D2"/>
    <w:rsid w:val="00E402F3"/>
    <w:rsid w:val="00E43EFE"/>
    <w:rsid w:val="00E55EB9"/>
    <w:rsid w:val="00F55D61"/>
    <w:rsid w:val="00F80D1D"/>
    <w:rsid w:val="00F84827"/>
    <w:rsid w:val="00FB0AA1"/>
    <w:rsid w:val="00FE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74E514"/>
  <w15:chartTrackingRefBased/>
  <w15:docId w15:val="{6FF05DD0-1ACA-44EB-87F7-BBA5E970B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ro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5E0EF0DC-0EE3-46CF-A0F0-FC695DFDC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9</TotalTime>
  <Pages>4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Rosado</dc:creator>
  <cp:keywords/>
  <dc:description/>
  <cp:lastModifiedBy>Maritza Rosado</cp:lastModifiedBy>
  <cp:revision>7</cp:revision>
  <dcterms:created xsi:type="dcterms:W3CDTF">2024-07-02T04:55:00Z</dcterms:created>
  <dcterms:modified xsi:type="dcterms:W3CDTF">2024-07-02T05:17:00Z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